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530BB2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82058E" w:rsidP="00530BB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TRANSFERENCIA HISTORIAS LABORALES RETIRADOS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82058E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VICERRECTORIA ADTIVA Y FINANC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82058E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>
              <w:rPr>
                <w:rFonts w:ascii="Calibri" w:hAnsi="Calibri"/>
                <w:sz w:val="16"/>
                <w:szCs w:val="20"/>
                <w:lang w:val="es-MX"/>
              </w:rPr>
              <w:t>29</w:t>
            </w:r>
          </w:p>
        </w:tc>
        <w:tc>
          <w:tcPr>
            <w:tcW w:w="567" w:type="dxa"/>
            <w:vMerge w:val="restart"/>
          </w:tcPr>
          <w:p w:rsidR="00B019A5" w:rsidRPr="00B93B97" w:rsidRDefault="0082058E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11</w:t>
            </w:r>
          </w:p>
        </w:tc>
        <w:tc>
          <w:tcPr>
            <w:tcW w:w="567" w:type="dxa"/>
            <w:vMerge w:val="restart"/>
          </w:tcPr>
          <w:p w:rsidR="00B019A5" w:rsidRPr="00B93B97" w:rsidRDefault="0082058E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19</w:t>
            </w: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82058E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GESTIÓN ADMINISTRATIVA Y FINANCIERA</w:t>
            </w: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417"/>
        <w:gridCol w:w="1418"/>
        <w:gridCol w:w="1312"/>
      </w:tblGrid>
      <w:tr w:rsidR="000E1602" w:rsidRPr="00B771D2" w:rsidTr="000E160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0E160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666112">
        <w:trPr>
          <w:cantSplit/>
          <w:trHeight w:val="1564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1996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E1602" w:rsidRPr="007D5450" w:rsidRDefault="0066611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AYALA BRAND GLORIA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AMBUILA JULIO CESAR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AULLON MUÑOZ JONATHAN MARIO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AVILA MORA </w:t>
            </w:r>
            <w:r>
              <w:rPr>
                <w:rFonts w:ascii="Calibri" w:hAnsi="Calibri"/>
              </w:rPr>
              <w:lastRenderedPageBreak/>
              <w:t>YESSICA KATHERINE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ARGOTE MUÑOZ LUCY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Pr="007D5450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APONTE MORA LUIS FERNANDO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CONTRATO </w:t>
            </w:r>
          </w:p>
        </w:tc>
        <w:tc>
          <w:tcPr>
            <w:tcW w:w="1155" w:type="dxa"/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ACOSTA WILLIAM HERNAN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Default="0066611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AYALA ORJUELA ALVARO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ARAUJO GÁMES RAFAEL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AGUDELO TASCON FABIO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MEDIO TIEMPO</w:t>
            </w:r>
          </w:p>
        </w:tc>
        <w:tc>
          <w:tcPr>
            <w:tcW w:w="1155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AVILA MORA YESICCA KATERINE </w:t>
            </w:r>
            <w:r>
              <w:rPr>
                <w:rFonts w:ascii="Calibri" w:hAnsi="Calibri"/>
              </w:rPr>
              <w:lastRenderedPageBreak/>
              <w:t>AVILA MORA</w:t>
            </w:r>
          </w:p>
        </w:tc>
      </w:tr>
      <w:tr w:rsidR="0082058E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1990</w:t>
            </w:r>
          </w:p>
        </w:tc>
        <w:tc>
          <w:tcPr>
            <w:tcW w:w="1156" w:type="dxa"/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058E" w:rsidRPr="007D5450" w:rsidRDefault="0082058E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82058E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AROCA GUTIERREZ RAFAEL</w:t>
            </w:r>
          </w:p>
        </w:tc>
      </w:tr>
      <w:tr w:rsidR="001C6687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C6687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</w:tcPr>
          <w:p w:rsidR="001C6687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</w:tcPr>
          <w:p w:rsidR="001C6687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C6687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C6687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1C6687" w:rsidRDefault="001C6687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AROCA GUTIERREZ RAFAEL</w:t>
            </w:r>
          </w:p>
        </w:tc>
      </w:tr>
      <w:tr w:rsidR="001C6687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C6687" w:rsidRDefault="001A2AA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</w:tcPr>
          <w:p w:rsidR="001C6687" w:rsidRDefault="001A2AA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</w:tcPr>
          <w:p w:rsidR="001C6687" w:rsidRDefault="001A2AA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C6687" w:rsidRDefault="001A2AA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C6687" w:rsidRDefault="001A2AA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C6687" w:rsidRPr="007D5450" w:rsidRDefault="001C6687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1C6687" w:rsidRDefault="001A2AA2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AROCA GUTIERREZ RAFAEL</w:t>
            </w:r>
          </w:p>
        </w:tc>
      </w:tr>
      <w:tr w:rsidR="0001751C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01751C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01751C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01751C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Pr="007D5450" w:rsidRDefault="0001751C" w:rsidP="0082058E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01751C" w:rsidRDefault="0001751C" w:rsidP="0082058E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BEJARANO MAFLO SANDRA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BECERRA SERGIO DAVID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MEDIO TIEMPO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BOLAÑOS REBOLLEDO ALVARO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2003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BURBANO ALBAN </w:t>
            </w:r>
            <w:r>
              <w:rPr>
                <w:rFonts w:ascii="Calibri" w:hAnsi="Calibri"/>
              </w:rPr>
              <w:lastRenderedPageBreak/>
              <w:t>ALVARO FABIAN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BRAVO CARABALLO FRANCISCO JAVIER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BUITRAGO JOSE MAURICIO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BUITRAGO JOSE MAURICIO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BRITO PEREZ ELSA MARIA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CASTRO PINEDA ALEXANDER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CASTRO PINEDA ALEXANDER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CLAUDIA LUCIA COLLAZOS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MEDIO TIEMPO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1990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CASTAÑO EULER ANTONIO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CASTAÑO GARCIA EULER ANTONIO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CAMPUZANO SAMIR ELIUTH</w:t>
            </w:r>
          </w:p>
        </w:tc>
      </w:tr>
      <w:tr w:rsidR="006064F1" w:rsidRPr="007D5450" w:rsidTr="00EF0B73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COLLAZOS LOPEZ DIEGO JOSE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TIEMPO COMPLETO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COLLAZOS LOPEZ DIEGO JOSE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CAMACHO MURILLO CARLOS HUMBERTO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FAJARDO MAURICIO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FRANCO MEJIA LINA MARCELA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FLOREZ LOPEZ RAFAEL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GONZALES OSORIO MARIA FERNANDA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MEDIO TIEMPO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2008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GUZMAN MANRIQUE JORGE ENRIQUE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GONZALES OSORIO MARIA FERNANDA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GONZALES REYES JARDIEL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GONZALES MARCIANA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GONZALES MARCIANA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MEDIO TIEMPO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GALVEZ JARAMILLO RUBEN DARIO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GOMEZ MUÑOZ GUILLERMO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GIRALDO CUADROS GINA ALEXANDRA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GIRALDO CUADROS GINA ALEXANDRA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GIRALDO OSPINA BALMIRO</w:t>
            </w:r>
          </w:p>
        </w:tc>
      </w:tr>
      <w:tr w:rsidR="006064F1" w:rsidRPr="007D5450" w:rsidTr="00BC3356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HERRERA RIVERA DIEGO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HERNANDEZ CARABALI LUIS JOSE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HERNANDEZ CARABALI LUIS JOSE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LADINO RUIZ JORGE ANDRES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LONDOÑO RENGIFO LILIANA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LONDOÑO MURILLO NUBIDEY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2013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2013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MARIN MASQUEZ EDISON DE JESUS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MESA YURI VIVIANA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MUNERO JIMENEZ ERIKA JOHANA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MUNERA JIMENEZ ERIKA JOHANA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MARMOLEJO GALINDO LUIS FERNANDO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MARTINEZ HECTOR FABIO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MELO ANGRION FABIO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MEJIA ALEGRIA DIEGO FERNANDO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MANYOMA GIL HENRY</w:t>
            </w:r>
          </w:p>
        </w:tc>
      </w:tr>
      <w:tr w:rsidR="006064F1" w:rsidRPr="007D5450" w:rsidTr="00530BB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MARIN PICHIMATA FERNANDO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MUÑOZ SUSANA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ROOSVELT ANDRES MARTINEZ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OLIVEROS GARCIA JANETH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OLIVEROS GARCIA JANETH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2013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2013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OBANDO IZASA HECTOR ALBERTO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PISSO MAZABUEL RAQUEL ANDREA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MEDIO TIEMPO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2010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PISSO MAZABUEL RAQUEL ANDREA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PULIDO RIOS IVAN DARIO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PULIDO CASALLAS JAIRO HUMBERTO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PALACIOS MENDOZA YUBER ANTONIOS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PAREDES ALEGRIA HERNANDO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PEÑALOSA TORRES CLARA INES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PARRA LONDOÑO MARYORI</w:t>
            </w:r>
          </w:p>
        </w:tc>
      </w:tr>
      <w:tr w:rsidR="006064F1" w:rsidRPr="007D5450" w:rsidTr="0066552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2013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QUIRA RAMOS MABEL ROCIO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RUBIANO CASTAÑEDA EDGAR ENRIQUE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RODRIGUEZ MOSQUERA GUIOMAR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RODRIGUEZ MOSQUERA</w:t>
            </w:r>
            <w:r>
              <w:rPr>
                <w:rFonts w:ascii="Calibri" w:hAnsi="Calibri"/>
              </w:rPr>
              <w:t xml:space="preserve"> GUIOMAR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RODRIGUEZ MOSQUERA GUIOMAR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RESTREPO MARTINEZ FERNANDO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RUBIO CASTAÑED</w:t>
            </w:r>
            <w:r>
              <w:rPr>
                <w:rFonts w:ascii="Calibri" w:hAnsi="Calibri"/>
              </w:rPr>
              <w:lastRenderedPageBreak/>
              <w:t>A EDGAR ENRIQUE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RODRIGUEZ WILMER ALEXANDER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RENDON CARDONA ANA MILENA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RAMOS MORALESJORGE ENRIQUE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RAMOS MORALES JORGE ENRIQUE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2002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RAMOS CARABALLO TERESA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RENTERIA JIMENEZ OSCAR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RIASCOS MICOLTA DAGOBERTO</w:t>
            </w:r>
          </w:p>
        </w:tc>
      </w:tr>
      <w:tr w:rsidR="006064F1" w:rsidRPr="007D5450" w:rsidTr="0001751C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RAMOS BUITRAGO JORGE ELIECER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SERNA GIRALDO FARID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STERLING LOPEZ CESAR ALBERTO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2001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2010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SANCHEZ SEVILLANO HARRISON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SANCHEZ SEVILLANO HARRISON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SILVA GUTIERREZ ALFONSO JOSE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SILVA GUTIERREZ ALFONSO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SOLARTE AURELINA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SANCHEZ GONZALES RODRIGO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2008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SANCHEZ CERVANTES ANNE EVEEN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SANCHEZ MORENO ADELFO</w:t>
            </w:r>
          </w:p>
        </w:tc>
      </w:tr>
      <w:tr w:rsidR="006064F1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6064F1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6064F1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6064F1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064F1" w:rsidRPr="007D5450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6064F1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6064F1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SANCHEZ GONZALES RODRIGO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SOLARTE VELASCO AURELIANA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SILVA GUTIERREZ </w:t>
            </w:r>
            <w:r>
              <w:rPr>
                <w:rFonts w:ascii="Calibri" w:hAnsi="Calibri"/>
              </w:rPr>
              <w:lastRenderedPageBreak/>
              <w:t>ALONSO JOSE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 PRESTACIÓN DE SERVICIOS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SALAS AVILA NAIRO LUIS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SALAS AVILA NAIRO SALAS</w:t>
            </w:r>
          </w:p>
        </w:tc>
      </w:tr>
      <w:tr w:rsidR="001C48A9" w:rsidRPr="007D5450" w:rsidTr="001C48A9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EAF1DD" w:themeFill="accent3" w:themeFillTint="33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TORRES OLMEDO KELLKY TATIANA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VELASQUEZ VASQUEZ GLORIA INES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VELASQUEZ VASQUEZ GLORIA INES</w:t>
            </w:r>
          </w:p>
        </w:tc>
      </w:tr>
      <w:tr w:rsidR="001C48A9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1992</w:t>
            </w:r>
          </w:p>
        </w:tc>
        <w:tc>
          <w:tcPr>
            <w:tcW w:w="1156" w:type="dxa"/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2010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C48A9" w:rsidRPr="007D5450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1C48A9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1C48A9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BELASQUEZ VASQUEZ GLORIA INES</w:t>
            </w:r>
          </w:p>
        </w:tc>
      </w:tr>
      <w:tr w:rsidR="00D10008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VELASQUEZ GONZALES IVAN DARIO</w:t>
            </w:r>
          </w:p>
        </w:tc>
      </w:tr>
      <w:tr w:rsidR="00D10008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VELASCO OCAMPO HERNAN</w:t>
            </w:r>
          </w:p>
        </w:tc>
      </w:tr>
      <w:tr w:rsidR="00D10008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CONTRATO</w:t>
            </w:r>
          </w:p>
        </w:tc>
        <w:tc>
          <w:tcPr>
            <w:tcW w:w="1155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VELASCO OCAMPO HERNAN</w:t>
            </w:r>
          </w:p>
        </w:tc>
      </w:tr>
      <w:tr w:rsidR="00D10008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 DOCENTE HORA CATEDRA</w:t>
            </w:r>
          </w:p>
        </w:tc>
        <w:tc>
          <w:tcPr>
            <w:tcW w:w="1155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2005</w:t>
            </w:r>
          </w:p>
        </w:tc>
        <w:tc>
          <w:tcPr>
            <w:tcW w:w="1156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VELASCO OCAMPO HERNAN</w:t>
            </w:r>
          </w:p>
        </w:tc>
      </w:tr>
      <w:tr w:rsidR="00D10008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HISTORIA LABORAL</w:t>
            </w:r>
          </w:p>
        </w:tc>
        <w:tc>
          <w:tcPr>
            <w:tcW w:w="1155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2015</w:t>
            </w:r>
          </w:p>
        </w:tc>
        <w:tc>
          <w:tcPr>
            <w:tcW w:w="1156" w:type="dxa"/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0008" w:rsidRPr="007D5450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D10008" w:rsidRDefault="00D10008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ZAPATA GLORIA AMPARO</w:t>
            </w:r>
          </w:p>
        </w:tc>
      </w:tr>
      <w:tr w:rsidR="00775EE3" w:rsidRPr="007D5450" w:rsidTr="006064F1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  <w:shd w:val="clear" w:color="auto" w:fill="auto"/>
          </w:tcPr>
          <w:p w:rsidR="00775EE3" w:rsidRPr="007D5450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  <w:shd w:val="clear" w:color="auto" w:fill="auto"/>
          </w:tcPr>
          <w:p w:rsidR="00775EE3" w:rsidRPr="007D5450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DOCUMENTOS</w:t>
            </w:r>
          </w:p>
        </w:tc>
        <w:tc>
          <w:tcPr>
            <w:tcW w:w="1155" w:type="dxa"/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775EE3" w:rsidRPr="007D5450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auto"/>
          </w:tcPr>
          <w:p w:rsidR="00775EE3" w:rsidRPr="007D5450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775EE3" w:rsidRPr="007D5450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shd w:val="clear" w:color="auto" w:fill="auto"/>
          </w:tcPr>
          <w:p w:rsidR="00775EE3" w:rsidRDefault="00775EE3" w:rsidP="006064F1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DOCENTES RETIRADOS</w:t>
            </w:r>
            <w:bookmarkStart w:id="0" w:name="_GoBack"/>
            <w:bookmarkEnd w:id="0"/>
          </w:p>
        </w:tc>
      </w:tr>
    </w:tbl>
    <w:p w:rsidR="00B771D2" w:rsidRDefault="00B771D2" w:rsidP="00B019A5">
      <w:pPr>
        <w:rPr>
          <w:rFonts w:ascii="Verdana" w:hAnsi="Verdana"/>
        </w:rPr>
      </w:pPr>
    </w:p>
    <w:p w:rsidR="0066148A" w:rsidRDefault="0066148A" w:rsidP="00B019A5">
      <w:pPr>
        <w:rPr>
          <w:rFonts w:ascii="Verdana" w:hAnsi="Verdana"/>
        </w:rPr>
      </w:pPr>
    </w:p>
    <w:p w:rsidR="0066148A" w:rsidRDefault="0066148A" w:rsidP="00B019A5">
      <w:pPr>
        <w:rPr>
          <w:rFonts w:ascii="Verdana" w:hAnsi="Verdana"/>
        </w:rPr>
      </w:pPr>
    </w:p>
    <w:p w:rsidR="0066148A" w:rsidRDefault="0066148A" w:rsidP="00B019A5">
      <w:pPr>
        <w:rPr>
          <w:rFonts w:ascii="Verdana" w:hAnsi="Verdana"/>
        </w:rPr>
      </w:pPr>
    </w:p>
    <w:p w:rsidR="0066148A" w:rsidRDefault="0066148A" w:rsidP="00B019A5">
      <w:pPr>
        <w:rPr>
          <w:rFonts w:ascii="Verdana" w:hAnsi="Verdana"/>
        </w:rPr>
      </w:pPr>
    </w:p>
    <w:p w:rsidR="0066148A" w:rsidRDefault="0066148A" w:rsidP="00B019A5">
      <w:pPr>
        <w:rPr>
          <w:rFonts w:ascii="Verdana" w:hAnsi="Verdana"/>
        </w:rPr>
      </w:pPr>
    </w:p>
    <w:p w:rsidR="0066148A" w:rsidRDefault="0066148A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63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D10008" w:rsidRPr="00A9063C" w:rsidTr="00D10008">
        <w:trPr>
          <w:trHeight w:val="251"/>
        </w:trPr>
        <w:tc>
          <w:tcPr>
            <w:tcW w:w="1560" w:type="dxa"/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D10008" w:rsidRPr="00A9063C" w:rsidTr="00D10008">
        <w:trPr>
          <w:trHeight w:val="151"/>
        </w:trPr>
        <w:tc>
          <w:tcPr>
            <w:tcW w:w="1560" w:type="dxa"/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D10008" w:rsidRPr="00A9063C" w:rsidTr="00D10008">
        <w:trPr>
          <w:trHeight w:val="70"/>
        </w:trPr>
        <w:tc>
          <w:tcPr>
            <w:tcW w:w="1560" w:type="dxa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D10008" w:rsidRPr="00A9063C" w:rsidRDefault="0066148A" w:rsidP="00D10008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DAVID CAMILO USECHE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10008" w:rsidRPr="00A9063C" w:rsidRDefault="0066148A" w:rsidP="00D10008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DAVID CAMILO USECHE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10008" w:rsidRPr="00A9063C" w:rsidRDefault="0066148A" w:rsidP="00D10008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MARTHA LUCIA BELLO</w:t>
            </w:r>
          </w:p>
        </w:tc>
      </w:tr>
      <w:tr w:rsidR="00D10008" w:rsidRPr="00A9063C" w:rsidTr="00D10008">
        <w:trPr>
          <w:trHeight w:val="70"/>
        </w:trPr>
        <w:tc>
          <w:tcPr>
            <w:tcW w:w="1560" w:type="dxa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08" w:rsidRPr="00A9063C" w:rsidTr="00D10008">
        <w:tc>
          <w:tcPr>
            <w:tcW w:w="1560" w:type="dxa"/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D10008" w:rsidRPr="00A9063C" w:rsidRDefault="00D10008" w:rsidP="00D10008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84505E" w:rsidRPr="00464874" w:rsidRDefault="0084505E" w:rsidP="00B019A5">
      <w:pPr>
        <w:rPr>
          <w:rFonts w:ascii="Verdana" w:hAnsi="Verdana"/>
        </w:rPr>
      </w:pPr>
    </w:p>
    <w:sectPr w:rsidR="0084505E" w:rsidRPr="00464874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5C9" w:rsidRDefault="004715C9">
      <w:r>
        <w:separator/>
      </w:r>
    </w:p>
  </w:endnote>
  <w:endnote w:type="continuationSeparator" w:id="0">
    <w:p w:rsidR="004715C9" w:rsidRDefault="00471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BB2" w:rsidRDefault="00530BB2" w:rsidP="009B6947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3FF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BB2" w:rsidRDefault="00530BB2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530BB2" w:rsidRPr="000567BC" w:rsidRDefault="00530BB2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5C9" w:rsidRDefault="004715C9">
      <w:r>
        <w:separator/>
      </w:r>
    </w:p>
  </w:footnote>
  <w:footnote w:type="continuationSeparator" w:id="0">
    <w:p w:rsidR="004715C9" w:rsidRDefault="00471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530BB2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30BB2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530BB2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530BB2" w:rsidRPr="005A49A6" w:rsidRDefault="00530BB2" w:rsidP="00530BB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530BB2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530BB2" w:rsidRDefault="00530BB2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530BB2" w:rsidRPr="005A49A6" w:rsidRDefault="00530BB2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530BB2" w:rsidRDefault="00530BB2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530BB2" w:rsidRPr="005A49A6" w:rsidRDefault="00530BB2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530BB2" w:rsidRPr="005A49A6" w:rsidRDefault="00530BB2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530BB2" w:rsidRDefault="00530BB2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E6"/>
    <w:rsid w:val="000065F2"/>
    <w:rsid w:val="0001751C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A2AA2"/>
    <w:rsid w:val="001B689A"/>
    <w:rsid w:val="001C48A9"/>
    <w:rsid w:val="001C6687"/>
    <w:rsid w:val="001E324F"/>
    <w:rsid w:val="001E44CA"/>
    <w:rsid w:val="00200C64"/>
    <w:rsid w:val="00211E44"/>
    <w:rsid w:val="002166DD"/>
    <w:rsid w:val="00226CFC"/>
    <w:rsid w:val="00262570"/>
    <w:rsid w:val="00265B69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4278"/>
    <w:rsid w:val="00427DE1"/>
    <w:rsid w:val="00437636"/>
    <w:rsid w:val="004579EB"/>
    <w:rsid w:val="00461D02"/>
    <w:rsid w:val="00464874"/>
    <w:rsid w:val="00467FE4"/>
    <w:rsid w:val="004715C9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0BB2"/>
    <w:rsid w:val="00532B92"/>
    <w:rsid w:val="005457CD"/>
    <w:rsid w:val="005C6199"/>
    <w:rsid w:val="005D7CE6"/>
    <w:rsid w:val="005E2747"/>
    <w:rsid w:val="006011B9"/>
    <w:rsid w:val="00602C78"/>
    <w:rsid w:val="00605A8A"/>
    <w:rsid w:val="006064F1"/>
    <w:rsid w:val="00607E40"/>
    <w:rsid w:val="00632915"/>
    <w:rsid w:val="00640444"/>
    <w:rsid w:val="00644BA4"/>
    <w:rsid w:val="0066148A"/>
    <w:rsid w:val="0066552C"/>
    <w:rsid w:val="00666112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75EE3"/>
    <w:rsid w:val="00785574"/>
    <w:rsid w:val="00794C0E"/>
    <w:rsid w:val="007D5450"/>
    <w:rsid w:val="007E7853"/>
    <w:rsid w:val="007E7A39"/>
    <w:rsid w:val="007F0BF0"/>
    <w:rsid w:val="00801004"/>
    <w:rsid w:val="00807AB0"/>
    <w:rsid w:val="0082058E"/>
    <w:rsid w:val="008267CF"/>
    <w:rsid w:val="00827012"/>
    <w:rsid w:val="00836AA4"/>
    <w:rsid w:val="008446CC"/>
    <w:rsid w:val="0084505E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77B84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1814"/>
    <w:rsid w:val="00B76268"/>
    <w:rsid w:val="00B771D2"/>
    <w:rsid w:val="00B83805"/>
    <w:rsid w:val="00B83866"/>
    <w:rsid w:val="00B849F6"/>
    <w:rsid w:val="00B93B97"/>
    <w:rsid w:val="00B954A3"/>
    <w:rsid w:val="00BB3929"/>
    <w:rsid w:val="00BC3356"/>
    <w:rsid w:val="00BD7A0A"/>
    <w:rsid w:val="00BF2AD4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10008"/>
    <w:rsid w:val="00D4202E"/>
    <w:rsid w:val="00D73573"/>
    <w:rsid w:val="00D81252"/>
    <w:rsid w:val="00DD60C6"/>
    <w:rsid w:val="00DD7923"/>
    <w:rsid w:val="00E04ED9"/>
    <w:rsid w:val="00E0787E"/>
    <w:rsid w:val="00E12E9A"/>
    <w:rsid w:val="00E17373"/>
    <w:rsid w:val="00E45501"/>
    <w:rsid w:val="00E471C3"/>
    <w:rsid w:val="00E73B8C"/>
    <w:rsid w:val="00EA1459"/>
    <w:rsid w:val="00EC077E"/>
    <w:rsid w:val="00EC32AD"/>
    <w:rsid w:val="00ED2CD0"/>
    <w:rsid w:val="00EE2089"/>
    <w:rsid w:val="00EE6BFB"/>
    <w:rsid w:val="00EE7A86"/>
    <w:rsid w:val="00EF0B73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73CFF7"/>
  <w15:docId w15:val="{503C12FE-3C71-4D3F-B813-4C0DB526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D2D45-F2B8-41F4-B977-76E9B9E3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</TotalTime>
  <Pages>1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GESTION DOCUMENTAL</cp:lastModifiedBy>
  <cp:revision>3</cp:revision>
  <cp:lastPrinted>2009-10-05T12:37:00Z</cp:lastPrinted>
  <dcterms:created xsi:type="dcterms:W3CDTF">2019-12-02T19:11:00Z</dcterms:created>
  <dcterms:modified xsi:type="dcterms:W3CDTF">2019-12-02T19:11:00Z</dcterms:modified>
</cp:coreProperties>
</file>